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8AF" w:rsidRDefault="00C658AF" w:rsidP="00E075FE">
      <w:pPr>
        <w:jc w:val="center"/>
        <w:rPr>
          <w:b/>
          <w:color w:val="4472C4"/>
          <w:sz w:val="52"/>
          <w:szCs w:val="52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" o:spid="_x0000_s1026" type="#_x0000_t75" style="position:absolute;left:0;text-align:left;margin-left:3318.3pt;margin-top:0;width:594.25pt;height:242.4pt;z-index:251657728;visibility:visible;mso-position-horizontal:right;mso-position-horizontal-relative:page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">
            <v:imagedata r:id="rId6" o:title=""/>
            <o:lock v:ext="edit" aspectratio="f"/>
            <w10:wrap type="square" anchorx="page" anchory="margin"/>
          </v:shape>
        </w:pict>
      </w:r>
      <w:r>
        <w:rPr>
          <w:b/>
          <w:color w:val="4472C4"/>
          <w:sz w:val="52"/>
          <w:szCs w:val="52"/>
        </w:rPr>
        <w:t>IMPOSTA DI SOGGIORNO</w:t>
      </w:r>
    </w:p>
    <w:p w:rsidR="00C658AF" w:rsidRDefault="00C658AF" w:rsidP="00E075FE">
      <w:pPr>
        <w:jc w:val="center"/>
        <w:rPr>
          <w:b/>
          <w:color w:val="4472C4"/>
          <w:sz w:val="52"/>
          <w:szCs w:val="52"/>
        </w:rPr>
      </w:pPr>
      <w:r>
        <w:rPr>
          <w:b/>
          <w:color w:val="4472C4"/>
          <w:sz w:val="52"/>
          <w:szCs w:val="52"/>
        </w:rPr>
        <w:t xml:space="preserve">CITTA’ DI PALERMO </w:t>
      </w:r>
    </w:p>
    <w:p w:rsidR="00C658AF" w:rsidRDefault="00C658AF">
      <w:pPr>
        <w:jc w:val="center"/>
        <w:rPr>
          <w:sz w:val="52"/>
          <w:szCs w:val="52"/>
        </w:rPr>
      </w:pPr>
      <w:r>
        <w:rPr>
          <w:noProof/>
          <w:lang w:eastAsia="it-IT"/>
        </w:rPr>
        <w:pict>
          <v:shape id="Immagine 6" o:spid="_x0000_s1027" type="#_x0000_t75" style="position:absolute;left:0;text-align:left;margin-left:192.3pt;margin-top:423pt;width:75pt;height:95.25pt;z-index:-251656704;visibility:visible;mso-position-vertical-relative:page">
            <v:imagedata r:id="rId7" o:title=""/>
            <w10:wrap type="square" anchory="page"/>
          </v:shape>
        </w:pict>
      </w:r>
    </w:p>
    <w:p w:rsidR="00C658AF" w:rsidRDefault="00C658AF">
      <w:pPr>
        <w:jc w:val="both"/>
      </w:pPr>
    </w:p>
    <w:p w:rsidR="00C658AF" w:rsidRDefault="00C658AF">
      <w:pPr>
        <w:jc w:val="both"/>
      </w:pPr>
    </w:p>
    <w:p w:rsidR="00C658AF" w:rsidRDefault="00C658AF">
      <w:pPr>
        <w:jc w:val="both"/>
      </w:pPr>
    </w:p>
    <w:p w:rsidR="00C658AF" w:rsidRDefault="00C658AF" w:rsidP="005070FC">
      <w:pPr>
        <w:ind w:left="1416" w:firstLine="708"/>
        <w:jc w:val="center"/>
        <w:rPr>
          <w:b/>
        </w:rPr>
      </w:pPr>
    </w:p>
    <w:p w:rsidR="00C658AF" w:rsidRPr="005070FC" w:rsidRDefault="00C658AF" w:rsidP="00BA1E21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UFFICIO</w:t>
      </w:r>
      <w:r w:rsidRPr="005070FC">
        <w:rPr>
          <w:b/>
          <w:sz w:val="32"/>
          <w:szCs w:val="32"/>
        </w:rPr>
        <w:t xml:space="preserve"> TURISMO</w:t>
      </w:r>
    </w:p>
    <w:p w:rsidR="00C658AF" w:rsidRDefault="00C658AF">
      <w:pPr>
        <w:jc w:val="both"/>
        <w:rPr>
          <w:b/>
        </w:rPr>
      </w:pPr>
    </w:p>
    <w:p w:rsidR="00C658AF" w:rsidRDefault="00C658AF">
      <w:pPr>
        <w:jc w:val="both"/>
        <w:rPr>
          <w:sz w:val="28"/>
          <w:szCs w:val="28"/>
        </w:rPr>
      </w:pPr>
    </w:p>
    <w:p w:rsidR="00C658AF" w:rsidRPr="005070FC" w:rsidRDefault="00C658AF">
      <w:pPr>
        <w:jc w:val="both"/>
        <w:rPr>
          <w:sz w:val="24"/>
          <w:szCs w:val="24"/>
        </w:rPr>
      </w:pPr>
      <w:r w:rsidRPr="005070FC">
        <w:rPr>
          <w:sz w:val="24"/>
          <w:szCs w:val="24"/>
        </w:rPr>
        <w:t>L’imposta di soggiorno, in vigore nel Comune di Palermo, è destinata a finanziare gli interventi in materia di Turismo compresi quelli a sostegno delle strutture ricettive, la manutenzione, fruizione e recupero dei beni culturali ed ambientali, nonché i servizi pubblici locali.</w:t>
      </w:r>
    </w:p>
    <w:p w:rsidR="00C658AF" w:rsidRDefault="00C658AF"/>
    <w:p w:rsidR="00C658AF" w:rsidRDefault="00C658AF"/>
    <w:p w:rsidR="00C658AF" w:rsidRDefault="00C658AF">
      <w:bookmarkStart w:id="0" w:name="_GoBack"/>
      <w:bookmarkEnd w:id="0"/>
    </w:p>
    <w:p w:rsidR="00C658AF" w:rsidRDefault="00C658AF"/>
    <w:p w:rsidR="00C658AF" w:rsidRDefault="00C658AF"/>
    <w:p w:rsidR="00C658AF" w:rsidRDefault="00C658AF">
      <w:r>
        <w:rPr>
          <w:noProof/>
          <w:lang w:eastAsia="it-IT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Fumetto 1 1" o:spid="_x0000_s1028" type="#_x0000_t61" style="position:absolute;margin-left:-4.8pt;margin-top:16.1pt;width:138.15pt;height:44.1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" adj="6300,24300" strokecolor="#70ad47" strokeweight="1pt">
            <v:textbox>
              <w:txbxContent>
                <w:p w:rsidR="00C658AF" w:rsidRPr="00274585" w:rsidRDefault="00C658AF" w:rsidP="00274585">
                  <w:pPr>
                    <w:jc w:val="center"/>
                    <w:rPr>
                      <w:sz w:val="28"/>
                      <w:szCs w:val="28"/>
                    </w:rPr>
                  </w:pPr>
                  <w:r w:rsidRPr="00274585">
                    <w:rPr>
                      <w:sz w:val="28"/>
                      <w:szCs w:val="28"/>
                    </w:rPr>
                    <w:t>Chi paga l’imposta?</w:t>
                  </w:r>
                </w:p>
              </w:txbxContent>
            </v:textbox>
          </v:shape>
        </w:pict>
      </w:r>
    </w:p>
    <w:p w:rsidR="00C658AF" w:rsidRDefault="00C658AF">
      <w:r>
        <w:tab/>
      </w:r>
      <w:r>
        <w:tab/>
      </w:r>
      <w:r>
        <w:tab/>
      </w:r>
      <w:r>
        <w:tab/>
      </w:r>
    </w:p>
    <w:p w:rsidR="00C658AF" w:rsidRDefault="00C658AF"/>
    <w:p w:rsidR="00C658AF" w:rsidRPr="005070FC" w:rsidRDefault="00C658AF">
      <w:pPr>
        <w:jc w:val="both"/>
        <w:rPr>
          <w:sz w:val="24"/>
          <w:szCs w:val="24"/>
        </w:rPr>
      </w:pPr>
      <w:r w:rsidRPr="005070FC">
        <w:rPr>
          <w:sz w:val="24"/>
          <w:szCs w:val="24"/>
        </w:rPr>
        <w:t xml:space="preserve">I non residenti che pernottano in una delle strutture ricettive </w:t>
      </w:r>
      <w:r>
        <w:rPr>
          <w:sz w:val="24"/>
          <w:szCs w:val="24"/>
        </w:rPr>
        <w:t xml:space="preserve">e/o locazioni brevi </w:t>
      </w:r>
      <w:r w:rsidRPr="005070FC">
        <w:rPr>
          <w:sz w:val="24"/>
          <w:szCs w:val="24"/>
        </w:rPr>
        <w:t>del territorio comunale, versando l’imposta alla struttura stessa, che rilascia apposita ricevuta.</w:t>
      </w:r>
    </w:p>
    <w:p w:rsidR="00C658AF" w:rsidRDefault="00C658AF">
      <w:pPr>
        <w:jc w:val="both"/>
      </w:pPr>
    </w:p>
    <w:p w:rsidR="00C658AF" w:rsidRDefault="00C658AF">
      <w:pPr>
        <w:jc w:val="both"/>
      </w:pPr>
      <w:r>
        <w:rPr>
          <w:noProof/>
          <w:lang w:eastAsia="it-IT"/>
        </w:rPr>
        <w:pict>
          <v:shape id="Fumetto 1 2" o:spid="_x0000_s1029" type="#_x0000_t61" style="position:absolute;left:0;text-align:left;margin-left:0;margin-top:14.85pt;width:138.15pt;height:44.1pt;z-index:25165670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" adj="6300,24300" fillcolor="window" strokecolor="#70ad47" strokeweight="1pt">
            <v:textbox>
              <w:txbxContent>
                <w:p w:rsidR="00C658AF" w:rsidRPr="00274585" w:rsidRDefault="00C658AF" w:rsidP="0027458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Quanto si paga?</w:t>
                  </w:r>
                </w:p>
              </w:txbxContent>
            </v:textbox>
            <w10:wrap anchorx="margin"/>
          </v:shape>
        </w:pict>
      </w:r>
    </w:p>
    <w:p w:rsidR="00C658AF" w:rsidRDefault="00C658AF"/>
    <w:p w:rsidR="00C658AF" w:rsidRDefault="00C658AF"/>
    <w:p w:rsidR="00C658AF" w:rsidRPr="005070FC" w:rsidRDefault="00C658AF">
      <w:pPr>
        <w:jc w:val="both"/>
        <w:rPr>
          <w:sz w:val="24"/>
          <w:szCs w:val="24"/>
        </w:rPr>
      </w:pPr>
      <w:r w:rsidRPr="005070FC">
        <w:rPr>
          <w:b/>
          <w:sz w:val="24"/>
          <w:szCs w:val="24"/>
        </w:rPr>
        <w:t>L’imposta è dovuta</w:t>
      </w:r>
      <w:r w:rsidRPr="005070FC">
        <w:rPr>
          <w:sz w:val="24"/>
          <w:szCs w:val="24"/>
        </w:rPr>
        <w:t xml:space="preserve"> per persona e per ogni pernottamento, fino a un massimo di 4 consecutivi.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1"/>
        <w:gridCol w:w="992"/>
        <w:gridCol w:w="992"/>
        <w:gridCol w:w="3261"/>
        <w:gridCol w:w="850"/>
      </w:tblGrid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Albergo 5 Stelle Lusso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€ 4,00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Albergo residenziale 4 Stelle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€ 2,00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Albergo 5 Stelle 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€ 3,00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Albergo residenziale 3 Stelle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Albergo 4 Stelle 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€ 2,00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Albergo residenziale 2 Stelle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€ 1,00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Albergo 3 Stelle 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Case per Ferie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</w:t>
            </w:r>
            <w:r>
              <w:t>5</w:t>
            </w:r>
            <w:r w:rsidRPr="00321F08">
              <w:t>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Albergo 2 Stelle 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Affittacamere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</w:t>
            </w:r>
            <w:r>
              <w:t>5</w:t>
            </w:r>
            <w:r w:rsidRPr="00321F08">
              <w:t>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Albergo 1 Stella 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€ 0,50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Ostelli/Campeggio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€ </w:t>
            </w:r>
            <w:r>
              <w:t>1</w:t>
            </w:r>
            <w:r w:rsidRPr="00321F08">
              <w:t>,50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B&amp;B </w:t>
            </w:r>
            <w:r>
              <w:t xml:space="preserve"> </w:t>
            </w:r>
            <w:r w:rsidRPr="00321F08">
              <w:t>3 Stelle</w:t>
            </w:r>
          </w:p>
        </w:tc>
        <w:tc>
          <w:tcPr>
            <w:tcW w:w="992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Residence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B&amp;B </w:t>
            </w:r>
            <w:r>
              <w:t xml:space="preserve"> 2 </w:t>
            </w:r>
            <w:r w:rsidRPr="00321F08">
              <w:t>Stelle</w:t>
            </w:r>
          </w:p>
        </w:tc>
        <w:tc>
          <w:tcPr>
            <w:tcW w:w="992" w:type="dxa"/>
          </w:tcPr>
          <w:p w:rsidR="00C658AF" w:rsidRPr="00321F08" w:rsidRDefault="00C658AF" w:rsidP="00C75EBB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>
              <w:t xml:space="preserve">Locazioni brevi </w:t>
            </w:r>
          </w:p>
        </w:tc>
        <w:tc>
          <w:tcPr>
            <w:tcW w:w="850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>
              <w:t>€ 1,50</w:t>
            </w:r>
          </w:p>
        </w:tc>
      </w:tr>
      <w:tr w:rsidR="00C658AF" w:rsidRPr="00321F08" w:rsidTr="00321F08">
        <w:tc>
          <w:tcPr>
            <w:tcW w:w="3681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B&amp;B </w:t>
            </w:r>
            <w:r>
              <w:t xml:space="preserve"> 1</w:t>
            </w:r>
            <w:r w:rsidRPr="00321F08">
              <w:t xml:space="preserve"> Stelle</w:t>
            </w:r>
          </w:p>
        </w:tc>
        <w:tc>
          <w:tcPr>
            <w:tcW w:w="992" w:type="dxa"/>
          </w:tcPr>
          <w:p w:rsidR="00C658AF" w:rsidRPr="00321F08" w:rsidRDefault="00C658AF" w:rsidP="00C75EBB">
            <w:pPr>
              <w:spacing w:after="0" w:line="240" w:lineRule="auto"/>
              <w:jc w:val="both"/>
            </w:pPr>
            <w:r w:rsidRPr="00321F08">
              <w:t>€ 1,50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658AF" w:rsidRPr="00321F08" w:rsidRDefault="00C658AF" w:rsidP="00321F08">
            <w:pPr>
              <w:spacing w:after="0" w:line="240" w:lineRule="auto"/>
              <w:jc w:val="both"/>
            </w:pPr>
          </w:p>
        </w:tc>
        <w:tc>
          <w:tcPr>
            <w:tcW w:w="3261" w:type="dxa"/>
          </w:tcPr>
          <w:p w:rsidR="00C658AF" w:rsidRDefault="00C658AF" w:rsidP="00321F08">
            <w:pPr>
              <w:spacing w:after="0" w:line="240" w:lineRule="auto"/>
              <w:jc w:val="both"/>
            </w:pPr>
            <w:r>
              <w:t>Case Vacanze</w:t>
            </w:r>
          </w:p>
        </w:tc>
        <w:tc>
          <w:tcPr>
            <w:tcW w:w="850" w:type="dxa"/>
          </w:tcPr>
          <w:p w:rsidR="00C658AF" w:rsidRDefault="00C658AF" w:rsidP="00321F08">
            <w:pPr>
              <w:spacing w:after="0" w:line="240" w:lineRule="auto"/>
              <w:jc w:val="both"/>
            </w:pPr>
            <w:r>
              <w:t>€ 1,50</w:t>
            </w:r>
          </w:p>
        </w:tc>
      </w:tr>
    </w:tbl>
    <w:p w:rsidR="00C658AF" w:rsidRDefault="00C658AF"/>
    <w:p w:rsidR="00C658AF" w:rsidRDefault="00C658AF">
      <w:pPr>
        <w:jc w:val="both"/>
      </w:pPr>
      <w:r>
        <w:rPr>
          <w:noProof/>
          <w:lang w:eastAsia="it-IT"/>
        </w:rPr>
        <w:pict>
          <v:shape id="Fumetto 1 5" o:spid="_x0000_s1030" type="#_x0000_t61" style="position:absolute;left:0;text-align:left;margin-left:0;margin-top:-.05pt;width:138.15pt;height:44.1pt;z-index:2516587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" adj="6300,24300" fillcolor="window" strokecolor="#70ad47" strokeweight="1pt">
            <v:textbox>
              <w:txbxContent>
                <w:p w:rsidR="00C658AF" w:rsidRPr="00274585" w:rsidRDefault="00C658AF" w:rsidP="002C012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Chi è esente?</w:t>
                  </w:r>
                </w:p>
              </w:txbxContent>
            </v:textbox>
            <w10:wrap anchorx="margin"/>
          </v:shape>
        </w:pict>
      </w:r>
    </w:p>
    <w:p w:rsidR="00C658AF" w:rsidRDefault="00C658AF"/>
    <w:p w:rsidR="00C658AF" w:rsidRDefault="00C658AF"/>
    <w:tbl>
      <w:tblPr>
        <w:tblW w:w="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4"/>
      </w:tblGrid>
      <w:tr w:rsidR="00C658AF" w:rsidRPr="00321F08" w:rsidTr="002928D6">
        <w:tc>
          <w:tcPr>
            <w:tcW w:w="5524" w:type="dxa"/>
          </w:tcPr>
          <w:p w:rsidR="00C658AF" w:rsidRPr="00795BC8" w:rsidRDefault="00C658AF" w:rsidP="00321F08">
            <w:pPr>
              <w:spacing w:after="0" w:line="240" w:lineRule="auto"/>
              <w:jc w:val="both"/>
            </w:pPr>
            <w:r w:rsidRPr="00795BC8">
              <w:t>Minori di 12 anni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795BC8">
              <w:t>Residenti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Autisti di pullman, guide, traduttori e accompagnatori turistici che prestano attività di assistenza a gruppi organizzati dalle agenzie di viaggio e turismo.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A91D1C" w:rsidRDefault="00C658AF" w:rsidP="00321F08">
            <w:pPr>
              <w:spacing w:after="0" w:line="240" w:lineRule="auto"/>
              <w:jc w:val="both"/>
              <w:rPr>
                <w:highlight w:val="yellow"/>
              </w:rPr>
            </w:pPr>
            <w:r w:rsidRPr="00795BC8">
              <w:t xml:space="preserve">Malati e soggetti che assistono degenti ricoverati presso strutture sanitarie. (max 2 per paziente) 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Scolaresche e studenti universitari fuori sede che beneficiano del servizio abitativo presso una delle residenze universitarie dell’ERSU-Sicilia.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Volontari e soggetti alloggiati a seguito di provvedimenti </w:t>
            </w:r>
          </w:p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 xml:space="preserve">adottati da autorità pubbliche per fronteggiare situazioni di carattere sociale nonché d’emergenza conseguenti a eventi calamitosi o di natura straordinaria o per finalità di soccorso umanitario. </w:t>
            </w:r>
          </w:p>
        </w:tc>
      </w:tr>
      <w:tr w:rsidR="00C658AF" w:rsidRPr="00321F08" w:rsidTr="002928D6">
        <w:tc>
          <w:tcPr>
            <w:tcW w:w="5524" w:type="dxa"/>
          </w:tcPr>
          <w:p w:rsidR="00C658AF" w:rsidRPr="00321F08" w:rsidRDefault="00C658AF" w:rsidP="00321F08">
            <w:pPr>
              <w:spacing w:after="0" w:line="240" w:lineRule="auto"/>
              <w:jc w:val="both"/>
            </w:pPr>
            <w:r w:rsidRPr="00321F08">
              <w:t>Giornalisti e agenti di viaggio che partecipano a Press Trip ed Educational Tour, organizzati o ospitati sia dai Tour Operator, Vettori, e/o dall’Amm.ne Comunale.</w:t>
            </w:r>
          </w:p>
        </w:tc>
      </w:tr>
    </w:tbl>
    <w:p w:rsidR="00C658AF" w:rsidRDefault="00C658AF"/>
    <w:sectPr w:rsidR="00C658AF" w:rsidSect="002928D6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8AF" w:rsidRDefault="00C658AF">
      <w:pPr>
        <w:spacing w:after="0" w:line="240" w:lineRule="auto"/>
      </w:pPr>
      <w:r>
        <w:separator/>
      </w:r>
    </w:p>
  </w:endnote>
  <w:endnote w:type="continuationSeparator" w:id="1">
    <w:p w:rsidR="00C658AF" w:rsidRDefault="00C6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8AF" w:rsidRDefault="00C658AF">
    <w:pPr>
      <w:pStyle w:val="Footer"/>
      <w:jc w:val="center"/>
      <w:rPr>
        <w:b/>
        <w:sz w:val="16"/>
        <w:szCs w:val="16"/>
      </w:rPr>
    </w:pPr>
    <w:r>
      <w:rPr>
        <w:b/>
        <w:sz w:val="16"/>
        <w:szCs w:val="16"/>
      </w:rPr>
      <w:t>Ideazione grafica ed elaborazione a cura dell’U.O. Imposta di Soggiorno del Comune di Palermo</w:t>
    </w:r>
  </w:p>
  <w:p w:rsidR="00C658AF" w:rsidRDefault="00C658AF">
    <w:pPr>
      <w:pStyle w:val="Footer"/>
      <w:jc w:val="center"/>
      <w:rPr>
        <w:b/>
        <w:sz w:val="16"/>
        <w:szCs w:val="16"/>
      </w:rPr>
    </w:pPr>
    <w:r>
      <w:rPr>
        <w:b/>
        <w:sz w:val="16"/>
        <w:szCs w:val="16"/>
      </w:rPr>
      <w:t>Comune di Palermo Ufficio Turismo – Imposta di Soggiorno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8AF" w:rsidRDefault="00C658AF">
      <w:pPr>
        <w:spacing w:after="0" w:line="240" w:lineRule="auto"/>
      </w:pPr>
      <w:r>
        <w:separator/>
      </w:r>
    </w:p>
  </w:footnote>
  <w:footnote w:type="continuationSeparator" w:id="1">
    <w:p w:rsidR="00C658AF" w:rsidRDefault="00C65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150C"/>
    <w:rsid w:val="00005F37"/>
    <w:rsid w:val="00124CC5"/>
    <w:rsid w:val="00142B07"/>
    <w:rsid w:val="001D14C2"/>
    <w:rsid w:val="00274585"/>
    <w:rsid w:val="002928D6"/>
    <w:rsid w:val="002B6AD3"/>
    <w:rsid w:val="002C0127"/>
    <w:rsid w:val="00321F08"/>
    <w:rsid w:val="003936C0"/>
    <w:rsid w:val="00394C01"/>
    <w:rsid w:val="00454BDF"/>
    <w:rsid w:val="004C0D6F"/>
    <w:rsid w:val="004D2C1C"/>
    <w:rsid w:val="005070FC"/>
    <w:rsid w:val="00547828"/>
    <w:rsid w:val="00597DC6"/>
    <w:rsid w:val="005C150C"/>
    <w:rsid w:val="005C66EE"/>
    <w:rsid w:val="005D4ACA"/>
    <w:rsid w:val="00660F82"/>
    <w:rsid w:val="006B1EB9"/>
    <w:rsid w:val="00795BC8"/>
    <w:rsid w:val="007A5818"/>
    <w:rsid w:val="008535DC"/>
    <w:rsid w:val="008E6698"/>
    <w:rsid w:val="00990FBB"/>
    <w:rsid w:val="00A91D1C"/>
    <w:rsid w:val="00B161EF"/>
    <w:rsid w:val="00B75161"/>
    <w:rsid w:val="00BA1E21"/>
    <w:rsid w:val="00C21EEC"/>
    <w:rsid w:val="00C658AF"/>
    <w:rsid w:val="00C75EBB"/>
    <w:rsid w:val="00CE0F61"/>
    <w:rsid w:val="00D03B9B"/>
    <w:rsid w:val="00D26940"/>
    <w:rsid w:val="00D279D8"/>
    <w:rsid w:val="00D70D60"/>
    <w:rsid w:val="00E075FE"/>
    <w:rsid w:val="00E12526"/>
    <w:rsid w:val="00EF5988"/>
    <w:rsid w:val="00FB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4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2694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269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694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69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69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07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F37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</TotalTime>
  <Pages>2</Pages>
  <Words>296</Words>
  <Characters>1691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cillaroto</dc:creator>
  <cp:keywords/>
  <dc:description/>
  <cp:lastModifiedBy>82100623</cp:lastModifiedBy>
  <cp:revision>27</cp:revision>
  <cp:lastPrinted>2018-03-09T11:19:00Z</cp:lastPrinted>
  <dcterms:created xsi:type="dcterms:W3CDTF">2014-04-30T10:33:00Z</dcterms:created>
  <dcterms:modified xsi:type="dcterms:W3CDTF">2018-03-12T10:39:00Z</dcterms:modified>
</cp:coreProperties>
</file>